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CF6" w:rsidRDefault="007E6CF6" w:rsidP="00CE58E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E6CF6" w:rsidRDefault="007E6CF6" w:rsidP="004906AA">
      <w:pPr>
        <w:keepNext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Герб" style="position:absolute;left:0;text-align:left;margin-left:205.35pt;margin-top:9.95pt;width:71.35pt;height:70.5pt;z-index:251658240;visibility:visible">
            <v:imagedata r:id="rId5" o:title=""/>
            <w10:wrap type="square" side="right"/>
          </v:shape>
        </w:pict>
      </w:r>
    </w:p>
    <w:p w:rsidR="007E6CF6" w:rsidRDefault="007E6CF6" w:rsidP="004906AA">
      <w:pPr>
        <w:keepNext/>
        <w:jc w:val="center"/>
        <w:rPr>
          <w:rFonts w:ascii="Times New Roman" w:hAnsi="Times New Roman"/>
          <w:b/>
          <w:sz w:val="28"/>
          <w:szCs w:val="28"/>
        </w:rPr>
      </w:pPr>
    </w:p>
    <w:p w:rsidR="007E6CF6" w:rsidRDefault="007E6CF6" w:rsidP="004906AA">
      <w:pPr>
        <w:keepNext/>
        <w:jc w:val="center"/>
        <w:rPr>
          <w:rFonts w:ascii="Times New Roman" w:hAnsi="Times New Roman"/>
          <w:b/>
          <w:sz w:val="28"/>
          <w:szCs w:val="28"/>
        </w:rPr>
      </w:pPr>
    </w:p>
    <w:p w:rsidR="007E6CF6" w:rsidRPr="004906AA" w:rsidRDefault="007E6CF6" w:rsidP="004906AA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4906AA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7E6CF6" w:rsidRPr="004906AA" w:rsidRDefault="007E6CF6" w:rsidP="004906AA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4906AA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7E6CF6" w:rsidRPr="004906AA" w:rsidRDefault="007E6CF6" w:rsidP="004906AA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СЕЛЬСКОЕ ПОСЕЛЕНИЕ«СЕЛЬСОВЕТ ЗАХИТСКИЙ</w:t>
      </w:r>
      <w:r w:rsidRPr="004906AA">
        <w:rPr>
          <w:rFonts w:ascii="Times New Roman" w:hAnsi="Times New Roman"/>
          <w:b/>
          <w:sz w:val="24"/>
          <w:szCs w:val="24"/>
        </w:rPr>
        <w:t>»</w:t>
      </w:r>
    </w:p>
    <w:p w:rsidR="007E6CF6" w:rsidRPr="004906AA" w:rsidRDefault="007E6CF6" w:rsidP="004906AA">
      <w:pPr>
        <w:keepNext/>
        <w:jc w:val="center"/>
        <w:rPr>
          <w:rFonts w:ascii="Times New Roman" w:hAnsi="Times New Roman"/>
          <w:sz w:val="24"/>
          <w:szCs w:val="24"/>
        </w:rPr>
      </w:pPr>
    </w:p>
    <w:p w:rsidR="007E6CF6" w:rsidRPr="004906AA" w:rsidRDefault="007E6CF6" w:rsidP="004906AA">
      <w:pPr>
        <w:keepNext/>
        <w:jc w:val="center"/>
        <w:rPr>
          <w:rFonts w:ascii="Times New Roman" w:hAnsi="Times New Roman"/>
          <w:b/>
          <w:sz w:val="24"/>
          <w:szCs w:val="24"/>
        </w:rPr>
      </w:pPr>
      <w:r w:rsidRPr="004906AA">
        <w:rPr>
          <w:rFonts w:ascii="Times New Roman" w:hAnsi="Times New Roman"/>
          <w:b/>
          <w:sz w:val="24"/>
          <w:szCs w:val="24"/>
        </w:rPr>
        <w:t>ПОСТАНОВЛЕНИЕ</w:t>
      </w:r>
    </w:p>
    <w:p w:rsidR="007E6CF6" w:rsidRPr="004906AA" w:rsidRDefault="007E6CF6" w:rsidP="004906AA">
      <w:pPr>
        <w:keepNext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09____октябрь</w:t>
      </w:r>
      <w:r w:rsidRPr="004906AA">
        <w:rPr>
          <w:rFonts w:ascii="Times New Roman" w:hAnsi="Times New Roman"/>
          <w:b/>
          <w:sz w:val="24"/>
          <w:szCs w:val="24"/>
        </w:rPr>
        <w:t>_________ 2017г.  №_______________</w:t>
      </w:r>
    </w:p>
    <w:p w:rsidR="007E6CF6" w:rsidRDefault="007E6CF6" w:rsidP="004906AA">
      <w:pPr>
        <w:keepNext/>
        <w:jc w:val="both"/>
        <w:rPr>
          <w:sz w:val="24"/>
          <w:szCs w:val="24"/>
        </w:rPr>
      </w:pPr>
    </w:p>
    <w:p w:rsidR="007E6CF6" w:rsidRPr="000D2258" w:rsidRDefault="007E6CF6" w:rsidP="00FE05F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Об утверждении  Поряд</w:t>
      </w:r>
      <w:r w:rsidRPr="000D2258">
        <w:rPr>
          <w:rFonts w:ascii="Times New Roman" w:hAnsi="Times New Roman"/>
          <w:b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sz w:val="24"/>
          <w:szCs w:val="24"/>
          <w:lang w:eastAsia="ru-RU"/>
        </w:rPr>
        <w:t>а</w:t>
      </w:r>
      <w:r w:rsidRPr="000D2258">
        <w:rPr>
          <w:rFonts w:ascii="Times New Roman" w:hAnsi="Times New Roman"/>
          <w:b/>
          <w:sz w:val="24"/>
          <w:szCs w:val="24"/>
          <w:lang w:eastAsia="ru-RU"/>
        </w:rPr>
        <w:t xml:space="preserve"> общественного обсуждения проекта муниципальной про</w:t>
      </w:r>
      <w:r>
        <w:rPr>
          <w:rFonts w:ascii="Times New Roman" w:hAnsi="Times New Roman"/>
          <w:b/>
          <w:sz w:val="24"/>
          <w:szCs w:val="24"/>
          <w:lang w:eastAsia="ru-RU"/>
        </w:rPr>
        <w:t>граммы «Формирование комфортной</w:t>
      </w:r>
      <w:r w:rsidRPr="000D2258">
        <w:rPr>
          <w:rFonts w:ascii="Times New Roman" w:hAnsi="Times New Roman"/>
          <w:b/>
          <w:sz w:val="24"/>
          <w:szCs w:val="24"/>
          <w:lang w:eastAsia="ru-RU"/>
        </w:rPr>
        <w:t xml:space="preserve"> городской среды на территории </w:t>
      </w:r>
      <w:r>
        <w:rPr>
          <w:rFonts w:ascii="Times New Roman" w:hAnsi="Times New Roman"/>
          <w:b/>
          <w:sz w:val="24"/>
          <w:szCs w:val="24"/>
          <w:lang w:eastAsia="ru-RU"/>
        </w:rPr>
        <w:t>муниципального образования сельское поселение«сельсовет Захитский» на 2018-2022</w:t>
      </w:r>
      <w:r w:rsidRPr="000D2258">
        <w:rPr>
          <w:rFonts w:ascii="Times New Roman" w:hAnsi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hAnsi="Times New Roman"/>
          <w:b/>
          <w:sz w:val="24"/>
          <w:szCs w:val="24"/>
          <w:lang w:eastAsia="ru-RU"/>
        </w:rPr>
        <w:t>ы</w:t>
      </w:r>
      <w:r w:rsidRPr="000D2258">
        <w:rPr>
          <w:rFonts w:ascii="Times New Roman" w:hAnsi="Times New Roman"/>
          <w:b/>
          <w:sz w:val="24"/>
          <w:szCs w:val="24"/>
          <w:lang w:eastAsia="ru-RU"/>
        </w:rPr>
        <w:t>»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r w:rsidRPr="000D2258">
        <w:rPr>
          <w:rFonts w:ascii="Times New Roman" w:hAnsi="Times New Roman"/>
          <w:b/>
          <w:sz w:val="24"/>
          <w:szCs w:val="24"/>
          <w:lang w:eastAsia="ru-RU"/>
        </w:rPr>
        <w:t xml:space="preserve">в рамках реализации приоритетного проекта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0D2258">
        <w:rPr>
          <w:rFonts w:ascii="Times New Roman" w:hAnsi="Times New Roman"/>
          <w:b/>
          <w:sz w:val="24"/>
          <w:szCs w:val="24"/>
          <w:lang w:eastAsia="ru-RU"/>
        </w:rPr>
        <w:t>«Формирование комфортной городской среды»</w:t>
      </w:r>
    </w:p>
    <w:p w:rsidR="007E6CF6" w:rsidRPr="000D2258" w:rsidRDefault="007E6CF6" w:rsidP="001F2A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E6CF6" w:rsidRPr="000D2258" w:rsidRDefault="007E6CF6" w:rsidP="001F2A9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1. Настоящий Порядок устанавливает процедуру проведения общественного обсуждения проекта муниципальной про</w:t>
      </w:r>
      <w:r>
        <w:rPr>
          <w:rFonts w:ascii="Times New Roman" w:hAnsi="Times New Roman"/>
          <w:sz w:val="24"/>
          <w:szCs w:val="24"/>
          <w:lang w:eastAsia="ru-RU"/>
        </w:rPr>
        <w:t xml:space="preserve">граммы «Формирование комфортной 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городской среды на территории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«сельсовет Захитский» на 2018-2022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» (далее – общественное обсуждение, муниципальная программа).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2. Для целей настоящего Порядка под общественным обсуждением понимается участие населения в осуществлении местного самоуправления на территории</w:t>
      </w:r>
      <w:r w:rsidRPr="00C027B6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  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в форме участия в процессе разработки проекта муниципального правового акта – муниципальной программы.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3. Общественное обсуждение проекта муниципальной программы проводится в целях: </w:t>
      </w:r>
    </w:p>
    <w:p w:rsidR="007E6CF6" w:rsidRPr="000D2258" w:rsidRDefault="007E6CF6" w:rsidP="004906AA">
      <w:pPr>
        <w:widowControl w:val="0"/>
        <w:autoSpaceDE w:val="0"/>
        <w:autoSpaceDN w:val="0"/>
        <w:spacing w:after="0" w:line="240" w:lineRule="auto"/>
        <w:ind w:firstLine="540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а) информирования населения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  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 о разработанном проекте муниципальной программы;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б) выявления и учета общественного мнения по теме, вопросам и проблемам, на решение которых направлен проект муниципальной программы;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в) оценки предложений заинтересованных лиц.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4. Организацию общественного обсуждения проекта муниципальной программы, оценку предложений заинтересованных лиц к проекту муниципальной программы, поступивших в рамках общественного обсуждения, контроля и координации реализации муниципальной программы осуществляет общественная </w:t>
      </w:r>
      <w:r w:rsidRPr="00917BCB">
        <w:rPr>
          <w:rFonts w:ascii="Times New Roman" w:hAnsi="Times New Roman"/>
          <w:b/>
          <w:sz w:val="24"/>
          <w:szCs w:val="24"/>
          <w:lang w:eastAsia="ru-RU"/>
        </w:rPr>
        <w:t>комиссия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по обеспечению реализации приоритетного проекта «Формирование современной городской среды» на территории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 (далее – общественная комиссия), состав которой утвержден </w:t>
      </w:r>
      <w:r w:rsidRPr="00917BCB">
        <w:rPr>
          <w:rFonts w:ascii="Times New Roman" w:hAnsi="Times New Roman"/>
          <w:b/>
          <w:sz w:val="24"/>
          <w:szCs w:val="24"/>
          <w:lang w:eastAsia="ru-RU"/>
        </w:rPr>
        <w:t>Постановлением Администрации муниципального образования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сельское поселение «сельсовет Захитский» от 04.08.2017</w:t>
      </w:r>
      <w:r w:rsidRPr="00917BCB">
        <w:rPr>
          <w:rFonts w:ascii="Times New Roman" w:hAnsi="Times New Roman"/>
          <w:b/>
          <w:sz w:val="24"/>
          <w:szCs w:val="24"/>
          <w:lang w:eastAsia="ru-RU"/>
        </w:rPr>
        <w:t xml:space="preserve">года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5. Для проведения общественного обсуждения администрация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 (далее – администрация) размещает на официальном сайте в информационно-телекоммуникационной сети «Интернет» (далее – официальный сайт):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5.1. текст проекта муниципальной программы, вынесенный на общественное обсуждение;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5.2. информацию о сроках общественного обсуждения проекта муниципальной программы;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5.3. информацию о сроке приема предложений по проекту муниципальной программы и способах их предоставления;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5.4. контактный телефон (телефоны), электронный и почтовый адреса ответственных лиц, осуществляющих прием и обобщение предложений по проекту муниципальной программы.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6. Общественное обсуждение проекта муниципальной программы проводится в течение 30 календарных дней со дня размещения на официальном сайте информации, указанной в пункте 5 настоящего Порядка.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7. Предложения заинтересованных лиц к проекту муниципальной программы подаются в администрацию в письменном виде по форме согласно приложению 1 к настоящему Порядку. Заинтересованные лица вправе подать дополнительно письменное обоснование соответствующего предложения.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8. Не подлежат рассмотрению предложения заинтересованных лиц к проекту муниципальной программы: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а) в которых не указаны фамилия, имя, отчество (последнее при наличии) участника общественного обсуждения проекта муниципальной программы;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б) неподдающиеся прочтению;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в) экстремистской направленности;</w:t>
      </w:r>
      <w:bookmarkStart w:id="0" w:name="_GoBack"/>
      <w:bookmarkEnd w:id="0"/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г) содержащие нецензурные либо оскорбительные выражения; </w:t>
      </w:r>
    </w:p>
    <w:p w:rsidR="007E6CF6" w:rsidRPr="000D2258" w:rsidRDefault="007E6CF6" w:rsidP="00CE58E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д) поступившие по истечении установленного срока проведения общественного обсуждения проекта муниципальной программы. </w:t>
      </w:r>
    </w:p>
    <w:p w:rsidR="007E6CF6" w:rsidRPr="000D2258" w:rsidRDefault="007E6CF6" w:rsidP="00972C9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9. Общественная комиссия осуществляет оценку предложений заинтересованных лиц к проекту муниципальной программы на заседаниях комиссии. Результаты оценки предложений заинтересованных лиц отражаются в протоколе заседания общественной комиссии по форме согласно приложению 2 к настоящему Порядку не позднее 7 рабочих дней после истечения срока общественного обсуждения проекта муниципальной программы, указанного в пункте 6 настоящего Порядка. </w:t>
      </w:r>
    </w:p>
    <w:p w:rsidR="007E6CF6" w:rsidRPr="000D2258" w:rsidRDefault="007E6CF6" w:rsidP="00BC79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 xml:space="preserve">В протоколе указывается содержание всех поступивших в ходе общественных обсуждений предложений заинтересованных лиц к проекту муниципальной программы, а также результаты рассмотрения указанных предложений и рекомендации по изменению проекта муниципальной программы. </w:t>
      </w:r>
    </w:p>
    <w:p w:rsidR="007E6CF6" w:rsidRPr="000D2258" w:rsidRDefault="007E6CF6" w:rsidP="00BC79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10. Администрация размещает на официальном сайте протокол, указанный в пункте 9 настоящего Порядка, в течение 5 рабочих дней после его подписания.</w:t>
      </w:r>
    </w:p>
    <w:p w:rsidR="007E6CF6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2258">
        <w:rPr>
          <w:rFonts w:ascii="Times New Roman" w:hAnsi="Times New Roman"/>
          <w:sz w:val="24"/>
          <w:szCs w:val="24"/>
          <w:lang w:eastAsia="ru-RU"/>
        </w:rPr>
        <w:t>11. Администрация вносит изменения в проект муниципальной программы в соответствии с решениями протокола, указанного в пункте 9 настоящего Порядка, в течение 3 рабочих дней со дня его поступления и размещает доработанный проект муниципальной программы на официальном сайте.</w:t>
      </w:r>
    </w:p>
    <w:p w:rsidR="007E6CF6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6CF6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6CF6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6CF6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E6CF6" w:rsidRPr="004906AA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906AA">
        <w:rPr>
          <w:rFonts w:ascii="Times New Roman" w:hAnsi="Times New Roman"/>
          <w:b/>
          <w:sz w:val="24"/>
          <w:szCs w:val="24"/>
          <w:lang w:eastAsia="ru-RU"/>
        </w:rPr>
        <w:t xml:space="preserve">Глава администрации </w:t>
      </w:r>
    </w:p>
    <w:p w:rsidR="007E6CF6" w:rsidRPr="004906AA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4906AA">
        <w:rPr>
          <w:rFonts w:ascii="Times New Roman" w:hAnsi="Times New Roman"/>
          <w:b/>
          <w:sz w:val="24"/>
          <w:szCs w:val="24"/>
          <w:lang w:eastAsia="ru-RU"/>
        </w:rPr>
        <w:t xml:space="preserve">муниципального образования </w:t>
      </w:r>
    </w:p>
    <w:p w:rsidR="007E6CF6" w:rsidRPr="004906AA" w:rsidRDefault="007E6CF6" w:rsidP="008C46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«сельсовет Захитский </w:t>
      </w:r>
      <w:r w:rsidRPr="004906AA">
        <w:rPr>
          <w:rFonts w:ascii="Times New Roman" w:hAnsi="Times New Roman"/>
          <w:b/>
          <w:sz w:val="24"/>
          <w:szCs w:val="24"/>
          <w:lang w:eastAsia="ru-RU"/>
        </w:rPr>
        <w:t xml:space="preserve">»                                   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Асланбеков Р.А.</w:t>
      </w:r>
    </w:p>
    <w:p w:rsidR="007E6CF6" w:rsidRPr="004906AA" w:rsidRDefault="007E6CF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4906AA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tbl>
      <w:tblPr>
        <w:tblW w:w="10882" w:type="dxa"/>
        <w:tblInd w:w="-426" w:type="dxa"/>
        <w:tblLayout w:type="fixed"/>
        <w:tblLook w:val="00A0"/>
      </w:tblPr>
      <w:tblGrid>
        <w:gridCol w:w="10882"/>
      </w:tblGrid>
      <w:tr w:rsidR="007E6CF6" w:rsidRPr="00F1436A" w:rsidTr="00181598">
        <w:trPr>
          <w:trHeight w:val="80"/>
        </w:trPr>
        <w:tc>
          <w:tcPr>
            <w:tcW w:w="10882" w:type="dxa"/>
            <w:shd w:val="clear" w:color="auto" w:fill="FFFFFF"/>
            <w:noWrap/>
            <w:vAlign w:val="bottom"/>
          </w:tcPr>
          <w:p w:rsidR="007E6CF6" w:rsidRPr="000D2258" w:rsidRDefault="007E6CF6" w:rsidP="008C466F">
            <w:pPr>
              <w:spacing w:after="0" w:line="240" w:lineRule="auto"/>
              <w:ind w:left="5388"/>
              <w:jc w:val="right"/>
              <w:rPr>
                <w:rFonts w:ascii="Times New Roman" w:hAnsi="Times New Roman"/>
                <w:sz w:val="24"/>
                <w:szCs w:val="24"/>
              </w:rPr>
            </w:pPr>
            <w:bookmarkStart w:id="1" w:name="RANGE!A1:J182"/>
            <w:bookmarkEnd w:id="1"/>
            <w:r w:rsidRPr="000D2258">
              <w:rPr>
                <w:rFonts w:ascii="Times New Roman" w:hAnsi="Times New Roman"/>
                <w:sz w:val="24"/>
                <w:szCs w:val="24"/>
              </w:rPr>
              <w:t xml:space="preserve">Приложение 1 </w:t>
            </w:r>
          </w:p>
          <w:p w:rsidR="007E6CF6" w:rsidRPr="000D2258" w:rsidRDefault="007E6CF6" w:rsidP="008C466F">
            <w:pPr>
              <w:spacing w:after="0" w:line="240" w:lineRule="auto"/>
              <w:ind w:left="5388" w:right="-7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к Порядку</w:t>
            </w:r>
            <w:r w:rsidRPr="00F1436A">
              <w:rPr>
                <w:sz w:val="24"/>
                <w:szCs w:val="24"/>
              </w:rPr>
              <w:t xml:space="preserve"> 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>общественного обсуждения проекта муниципальной про</w:t>
            </w:r>
            <w:r>
              <w:rPr>
                <w:rFonts w:ascii="Times New Roman" w:hAnsi="Times New Roman"/>
                <w:sz w:val="24"/>
                <w:szCs w:val="24"/>
              </w:rPr>
              <w:t>граммы «Формирование комфотной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 городской среды на терр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итории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сельское поселение «сельсовет Захитский»</w:t>
            </w:r>
            <w:r w:rsidRPr="000D2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2018-2022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</w:p>
          <w:p w:rsidR="007E6CF6" w:rsidRPr="000D2258" w:rsidRDefault="007E6CF6" w:rsidP="0037543D">
            <w:pPr>
              <w:spacing w:after="0" w:line="240" w:lineRule="auto"/>
              <w:ind w:left="4395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E6CF6" w:rsidRPr="00F1436A" w:rsidTr="00181598">
        <w:trPr>
          <w:trHeight w:val="375"/>
        </w:trPr>
        <w:tc>
          <w:tcPr>
            <w:tcW w:w="10882" w:type="dxa"/>
            <w:shd w:val="clear" w:color="auto" w:fill="FFFFFF"/>
            <w:noWrap/>
            <w:vAlign w:val="center"/>
          </w:tcPr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Форма предложений </w:t>
            </w: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проекту муниципальной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t>«Формирование комфортной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 городской </w:t>
            </w: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>среды на террито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«сельсовет Захитский»</w:t>
            </w:r>
            <w:r w:rsidRPr="000D2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 2018-2022 годы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E6CF6" w:rsidRPr="000D2258" w:rsidRDefault="007E6CF6" w:rsidP="002A42AF">
            <w:pPr>
              <w:spacing w:after="0" w:line="240" w:lineRule="auto"/>
              <w:ind w:left="6096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администрацию 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_____________ (муниципального образования) </w:t>
            </w:r>
          </w:p>
          <w:p w:rsidR="007E6CF6" w:rsidRPr="000D2258" w:rsidRDefault="007E6CF6" w:rsidP="002A42AF">
            <w:pPr>
              <w:spacing w:after="0" w:line="240" w:lineRule="auto"/>
              <w:ind w:left="609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 ____________________________</w:t>
            </w:r>
          </w:p>
          <w:p w:rsidR="007E6CF6" w:rsidRPr="000D2258" w:rsidRDefault="007E6CF6" w:rsidP="002A42AF">
            <w:pPr>
              <w:spacing w:after="0" w:line="240" w:lineRule="auto"/>
              <w:ind w:left="609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_______________________________</w:t>
            </w:r>
          </w:p>
          <w:p w:rsidR="007E6CF6" w:rsidRPr="000D2258" w:rsidRDefault="007E6CF6" w:rsidP="002A42AF">
            <w:pPr>
              <w:spacing w:after="0" w:line="240" w:lineRule="auto"/>
              <w:ind w:left="609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_______________________________</w:t>
            </w:r>
          </w:p>
          <w:p w:rsidR="007E6CF6" w:rsidRPr="000D2258" w:rsidRDefault="007E6CF6" w:rsidP="002A42AF">
            <w:pPr>
              <w:spacing w:after="0" w:line="240" w:lineRule="auto"/>
              <w:ind w:left="609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_______________________________ </w:t>
            </w:r>
          </w:p>
          <w:p w:rsidR="007E6CF6" w:rsidRPr="000D2258" w:rsidRDefault="007E6CF6" w:rsidP="002A42AF">
            <w:pPr>
              <w:spacing w:after="0" w:line="240" w:lineRule="auto"/>
              <w:ind w:left="6096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(Ф.И.О., адрес, телефон, адрес проживания и адрес электронной почты, лица, внесшего  предложение)</w:t>
            </w: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Предложения </w:t>
            </w:r>
          </w:p>
          <w:p w:rsidR="007E6CF6" w:rsidRPr="000D2258" w:rsidRDefault="007E6CF6" w:rsidP="002A42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проекту муниципальной программы </w:t>
            </w:r>
            <w:r>
              <w:rPr>
                <w:rFonts w:ascii="Times New Roman" w:hAnsi="Times New Roman"/>
                <w:sz w:val="24"/>
                <w:szCs w:val="24"/>
              </w:rPr>
              <w:t>«Формирование комфортной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 городской </w:t>
            </w:r>
          </w:p>
          <w:p w:rsidR="007E6CF6" w:rsidRDefault="007E6CF6" w:rsidP="002A42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sz w:val="24"/>
                <w:szCs w:val="24"/>
              </w:rPr>
              <w:t xml:space="preserve">среды на территории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«сельсовет Захитский»</w:t>
            </w:r>
            <w:r w:rsidRPr="000D22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E6CF6" w:rsidRPr="000D2258" w:rsidRDefault="007E6CF6" w:rsidP="002A42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на 2018-2022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0D225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1130"/>
              <w:gridCol w:w="3130"/>
              <w:gridCol w:w="2130"/>
              <w:gridCol w:w="2130"/>
              <w:gridCol w:w="2131"/>
            </w:tblGrid>
            <w:tr w:rsidR="007E6CF6" w:rsidRPr="00F1436A" w:rsidTr="00F1436A"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1436A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№ п/п </w:t>
                  </w:r>
                </w:p>
              </w:tc>
              <w:tc>
                <w:tcPr>
                  <w:tcW w:w="3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1436A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Текст (часть текста) проекта документа в отношении которого вносится предложение 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1436A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Текст предложения </w:t>
                  </w: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1436A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Текст (часть текста) проекта с учетом вносимых предложений 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  <w:r w:rsidRPr="00F1436A"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Примечание </w:t>
                  </w:r>
                </w:p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6CF6" w:rsidRPr="00F1436A" w:rsidTr="00F1436A"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6CF6" w:rsidRPr="00F1436A" w:rsidTr="00F1436A"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E6CF6" w:rsidRPr="00F1436A" w:rsidTr="00F1436A">
              <w:tc>
                <w:tcPr>
                  <w:tcW w:w="1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CF6" w:rsidRPr="00F1436A" w:rsidRDefault="007E6CF6" w:rsidP="00F1436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E6CF6" w:rsidRPr="000D2258" w:rsidRDefault="007E6CF6" w:rsidP="001815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Дата  _____________________ </w:t>
            </w:r>
          </w:p>
          <w:p w:rsidR="007E6CF6" w:rsidRPr="000D2258" w:rsidRDefault="007E6CF6" w:rsidP="001815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E6CF6" w:rsidRPr="000D2258" w:rsidRDefault="007E6CF6" w:rsidP="0018159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Подпись  __________________ </w:t>
            </w:r>
          </w:p>
          <w:p w:rsidR="007E6CF6" w:rsidRPr="000D2258" w:rsidRDefault="007E6CF6" w:rsidP="008C466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D225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7E6CF6" w:rsidRPr="000D2258" w:rsidRDefault="007E6CF6" w:rsidP="00AA1D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E6CF6" w:rsidRPr="000D2258" w:rsidRDefault="007E6CF6">
      <w:pPr>
        <w:rPr>
          <w:rFonts w:ascii="Times New Roman" w:hAnsi="Times New Roman"/>
          <w:sz w:val="24"/>
          <w:szCs w:val="24"/>
        </w:rPr>
      </w:pPr>
    </w:p>
    <w:p w:rsidR="007E6CF6" w:rsidRPr="000D2258" w:rsidRDefault="007E6CF6">
      <w:pPr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br w:type="page"/>
      </w:r>
    </w:p>
    <w:p w:rsidR="007E6CF6" w:rsidRPr="000D2258" w:rsidRDefault="007E6CF6" w:rsidP="00574D9E">
      <w:pPr>
        <w:spacing w:after="0" w:line="240" w:lineRule="auto"/>
        <w:ind w:left="5388"/>
        <w:jc w:val="right"/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 xml:space="preserve">Приложение 2 </w:t>
      </w:r>
    </w:p>
    <w:p w:rsidR="007E6CF6" w:rsidRPr="000D2258" w:rsidRDefault="007E6CF6" w:rsidP="00574D9E">
      <w:pPr>
        <w:spacing w:after="0" w:line="240" w:lineRule="auto"/>
        <w:ind w:left="5388" w:right="-75"/>
        <w:jc w:val="right"/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>к Порядку</w:t>
      </w:r>
      <w:r w:rsidRPr="000D2258">
        <w:rPr>
          <w:sz w:val="24"/>
          <w:szCs w:val="24"/>
        </w:rPr>
        <w:t xml:space="preserve"> </w:t>
      </w:r>
      <w:r w:rsidRPr="000D2258">
        <w:rPr>
          <w:rFonts w:ascii="Times New Roman" w:hAnsi="Times New Roman"/>
          <w:sz w:val="24"/>
          <w:szCs w:val="24"/>
        </w:rPr>
        <w:t xml:space="preserve">общественного обсуждения проекта муниципальной программы «Формирование современной городской среды на территории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  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на 2018-2022</w:t>
      </w:r>
      <w:r w:rsidRPr="000D2258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0D2258">
        <w:rPr>
          <w:rFonts w:ascii="Times New Roman" w:hAnsi="Times New Roman"/>
          <w:sz w:val="24"/>
          <w:szCs w:val="24"/>
        </w:rPr>
        <w:t xml:space="preserve">»  </w:t>
      </w:r>
    </w:p>
    <w:p w:rsidR="007E6CF6" w:rsidRPr="000D2258" w:rsidRDefault="007E6CF6" w:rsidP="00574D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E6CF6" w:rsidRPr="000D2258" w:rsidRDefault="007E6CF6" w:rsidP="00574D9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>Протокол</w:t>
      </w:r>
    </w:p>
    <w:p w:rsidR="007E6CF6" w:rsidRPr="000D2258" w:rsidRDefault="007E6CF6" w:rsidP="00574D9E">
      <w:pPr>
        <w:jc w:val="center"/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>о результатах общественного обсуждения проекта муниципальной программы «Формирование современной городской среды на терр</w:t>
      </w:r>
      <w:r>
        <w:rPr>
          <w:rFonts w:ascii="Times New Roman" w:hAnsi="Times New Roman"/>
          <w:sz w:val="24"/>
          <w:szCs w:val="24"/>
        </w:rPr>
        <w:t xml:space="preserve">итории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  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 2018-2022 годы</w:t>
      </w:r>
      <w:r w:rsidRPr="000D2258">
        <w:rPr>
          <w:rFonts w:ascii="Times New Roman" w:hAnsi="Times New Roman"/>
          <w:sz w:val="24"/>
          <w:szCs w:val="24"/>
        </w:rPr>
        <w:t>»</w:t>
      </w:r>
    </w:p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</w:p>
    <w:p w:rsidR="007E6CF6" w:rsidRPr="000D2258" w:rsidRDefault="007E6CF6" w:rsidP="00F70395">
      <w:pPr>
        <w:spacing w:after="0"/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>___________________                                                      «____» ____________ 2017 год</w:t>
      </w:r>
    </w:p>
    <w:p w:rsidR="007E6CF6" w:rsidRPr="000D2258" w:rsidRDefault="007E6CF6" w:rsidP="00F70395">
      <w:pPr>
        <w:spacing w:after="120"/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>(населённый пункт)</w:t>
      </w:r>
    </w:p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 xml:space="preserve"> </w:t>
      </w:r>
    </w:p>
    <w:p w:rsidR="007E6CF6" w:rsidRPr="000D2258" w:rsidRDefault="007E6CF6" w:rsidP="00F7039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период с «___» _________ 2017</w:t>
      </w:r>
      <w:r w:rsidRPr="000D2258">
        <w:rPr>
          <w:rFonts w:ascii="Times New Roman" w:hAnsi="Times New Roman"/>
          <w:sz w:val="24"/>
          <w:szCs w:val="24"/>
        </w:rPr>
        <w:t xml:space="preserve"> года по «___» _________ 2017 года в  администрацию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  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2258">
        <w:rPr>
          <w:rFonts w:ascii="Times New Roman" w:hAnsi="Times New Roman"/>
          <w:sz w:val="24"/>
          <w:szCs w:val="24"/>
        </w:rPr>
        <w:t>поступили и рассмотрены следующие предложения к проекту муниципальной про</w:t>
      </w:r>
      <w:r>
        <w:rPr>
          <w:rFonts w:ascii="Times New Roman" w:hAnsi="Times New Roman"/>
          <w:sz w:val="24"/>
          <w:szCs w:val="24"/>
        </w:rPr>
        <w:t>граммы «Формирование комфортной</w:t>
      </w:r>
      <w:r w:rsidRPr="000D2258">
        <w:rPr>
          <w:rFonts w:ascii="Times New Roman" w:hAnsi="Times New Roman"/>
          <w:sz w:val="24"/>
          <w:szCs w:val="24"/>
        </w:rPr>
        <w:t xml:space="preserve"> городской среды на терр</w:t>
      </w:r>
      <w:r>
        <w:rPr>
          <w:rFonts w:ascii="Times New Roman" w:hAnsi="Times New Roman"/>
          <w:sz w:val="24"/>
          <w:szCs w:val="24"/>
        </w:rPr>
        <w:t xml:space="preserve">итории </w:t>
      </w:r>
      <w:r>
        <w:rPr>
          <w:rFonts w:ascii="Times New Roman" w:hAnsi="Times New Roman"/>
          <w:sz w:val="24"/>
          <w:szCs w:val="24"/>
          <w:lang w:eastAsia="ru-RU"/>
        </w:rPr>
        <w:t>муниципального образования сельское поселение «сельсовет Захитский»</w:t>
      </w:r>
      <w:r w:rsidRPr="000D2258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 2018-2022</w:t>
      </w:r>
      <w:r w:rsidRPr="000D2258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>ы</w:t>
      </w:r>
      <w:r w:rsidRPr="000D2258">
        <w:rPr>
          <w:rFonts w:ascii="Times New Roman" w:hAnsi="Times New Roman"/>
          <w:sz w:val="24"/>
          <w:szCs w:val="24"/>
        </w:rPr>
        <w:t xml:space="preserve">»: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57"/>
        <w:gridCol w:w="2760"/>
        <w:gridCol w:w="2021"/>
        <w:gridCol w:w="2462"/>
        <w:gridCol w:w="2022"/>
      </w:tblGrid>
      <w:tr w:rsidR="007E6CF6" w:rsidRPr="00F1436A" w:rsidTr="00F1436A">
        <w:trPr>
          <w:jc w:val="center"/>
        </w:trPr>
        <w:tc>
          <w:tcPr>
            <w:tcW w:w="1242" w:type="dxa"/>
          </w:tcPr>
          <w:p w:rsidR="007E6CF6" w:rsidRPr="00F1436A" w:rsidRDefault="007E6CF6" w:rsidP="00F1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36A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26" w:type="dxa"/>
          </w:tcPr>
          <w:p w:rsidR="007E6CF6" w:rsidRPr="00F1436A" w:rsidRDefault="007E6CF6" w:rsidP="00F1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36A">
              <w:rPr>
                <w:rFonts w:ascii="Times New Roman" w:hAnsi="Times New Roman"/>
                <w:sz w:val="24"/>
                <w:szCs w:val="24"/>
                <w:lang w:eastAsia="ru-RU"/>
              </w:rPr>
              <w:t>ФИО лица, внесшего предложение</w:t>
            </w:r>
          </w:p>
        </w:tc>
        <w:tc>
          <w:tcPr>
            <w:tcW w:w="2084" w:type="dxa"/>
          </w:tcPr>
          <w:p w:rsidR="007E6CF6" w:rsidRPr="00F1436A" w:rsidRDefault="007E6CF6" w:rsidP="00F1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36A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Содержание предложения</w:t>
            </w: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36A">
              <w:rPr>
                <w:rFonts w:ascii="Times New Roman" w:hAnsi="Times New Roman"/>
                <w:sz w:val="24"/>
                <w:szCs w:val="24"/>
                <w:lang w:eastAsia="ru-RU"/>
              </w:rPr>
              <w:t>Информация о принятии/отклонении предложения</w:t>
            </w: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1436A">
              <w:rPr>
                <w:rFonts w:ascii="Times New Roman" w:hAnsi="Times New Roman"/>
                <w:sz w:val="24"/>
                <w:szCs w:val="24"/>
                <w:lang w:eastAsia="ru-RU"/>
              </w:rPr>
              <w:t>Причины отклонения предложения</w:t>
            </w:r>
          </w:p>
        </w:tc>
      </w:tr>
      <w:tr w:rsidR="007E6CF6" w:rsidRPr="00F1436A" w:rsidTr="00F1436A">
        <w:trPr>
          <w:jc w:val="center"/>
        </w:trPr>
        <w:tc>
          <w:tcPr>
            <w:tcW w:w="1242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CF6" w:rsidRPr="00F1436A" w:rsidTr="00F1436A">
        <w:trPr>
          <w:jc w:val="center"/>
        </w:trPr>
        <w:tc>
          <w:tcPr>
            <w:tcW w:w="1242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E6CF6" w:rsidRPr="00F1436A" w:rsidTr="00F1436A">
        <w:trPr>
          <w:jc w:val="center"/>
        </w:trPr>
        <w:tc>
          <w:tcPr>
            <w:tcW w:w="1242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26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4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</w:tcPr>
          <w:p w:rsidR="007E6CF6" w:rsidRPr="00F1436A" w:rsidRDefault="007E6CF6" w:rsidP="00F143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</w:p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</w:p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</w:p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</w:p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 xml:space="preserve">Председатель  комиссии  ________________  </w:t>
      </w:r>
    </w:p>
    <w:p w:rsidR="007E6CF6" w:rsidRPr="000D2258" w:rsidRDefault="007E6CF6" w:rsidP="00574D9E">
      <w:pPr>
        <w:rPr>
          <w:rFonts w:ascii="Times New Roman" w:hAnsi="Times New Roman"/>
          <w:sz w:val="24"/>
          <w:szCs w:val="24"/>
        </w:rPr>
      </w:pPr>
      <w:r w:rsidRPr="000D2258">
        <w:rPr>
          <w:rFonts w:ascii="Times New Roman" w:hAnsi="Times New Roman"/>
          <w:sz w:val="24"/>
          <w:szCs w:val="24"/>
        </w:rPr>
        <w:t>Секретарь комиссии ___________________</w:t>
      </w:r>
    </w:p>
    <w:sectPr w:rsidR="007E6CF6" w:rsidRPr="000D2258" w:rsidSect="00326DAF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6B6A"/>
    <w:multiLevelType w:val="hybridMultilevel"/>
    <w:tmpl w:val="95207F0A"/>
    <w:lvl w:ilvl="0" w:tplc="9FA4E5BA">
      <w:start w:val="1"/>
      <w:numFmt w:val="decimal"/>
      <w:lvlText w:val="%1."/>
      <w:lvlJc w:val="left"/>
      <w:pPr>
        <w:ind w:left="1590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C651367"/>
    <w:multiLevelType w:val="hybridMultilevel"/>
    <w:tmpl w:val="70DE625A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2">
    <w:nsid w:val="1DCE20D9"/>
    <w:multiLevelType w:val="hybridMultilevel"/>
    <w:tmpl w:val="70DE625A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3">
    <w:nsid w:val="29111DCF"/>
    <w:multiLevelType w:val="hybridMultilevel"/>
    <w:tmpl w:val="70DE625A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4">
    <w:nsid w:val="32180469"/>
    <w:multiLevelType w:val="hybridMultilevel"/>
    <w:tmpl w:val="3768EF28"/>
    <w:lvl w:ilvl="0" w:tplc="D8921AD2">
      <w:start w:val="1"/>
      <w:numFmt w:val="decimal"/>
      <w:lvlText w:val="%1."/>
      <w:lvlJc w:val="left"/>
      <w:pPr>
        <w:ind w:left="1395" w:hanging="85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34D21802"/>
    <w:multiLevelType w:val="hybridMultilevel"/>
    <w:tmpl w:val="04FEC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7267D9"/>
    <w:multiLevelType w:val="hybridMultilevel"/>
    <w:tmpl w:val="03F8AA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663328"/>
    <w:multiLevelType w:val="hybridMultilevel"/>
    <w:tmpl w:val="70DE625A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8">
    <w:nsid w:val="4A2D7541"/>
    <w:multiLevelType w:val="hybridMultilevel"/>
    <w:tmpl w:val="0756BB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1E16C1B"/>
    <w:multiLevelType w:val="hybridMultilevel"/>
    <w:tmpl w:val="BD46A51C"/>
    <w:lvl w:ilvl="0" w:tplc="96FE091C">
      <w:start w:val="7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A57647"/>
    <w:multiLevelType w:val="hybridMultilevel"/>
    <w:tmpl w:val="0F52423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31D0DC5"/>
    <w:multiLevelType w:val="hybridMultilevel"/>
    <w:tmpl w:val="29B6B5B6"/>
    <w:lvl w:ilvl="0" w:tplc="0419000F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540C78"/>
    <w:multiLevelType w:val="hybridMultilevel"/>
    <w:tmpl w:val="97228E2A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59315C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BC82143"/>
    <w:multiLevelType w:val="hybridMultilevel"/>
    <w:tmpl w:val="82A0CC2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D802824"/>
    <w:multiLevelType w:val="hybridMultilevel"/>
    <w:tmpl w:val="6900A5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DBE6AC4"/>
    <w:multiLevelType w:val="hybridMultilevel"/>
    <w:tmpl w:val="CDBC61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AD81552"/>
    <w:multiLevelType w:val="hybridMultilevel"/>
    <w:tmpl w:val="8AC0521A"/>
    <w:lvl w:ilvl="0" w:tplc="D1A424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6"/>
  </w:num>
  <w:num w:numId="5">
    <w:abstractNumId w:val="10"/>
  </w:num>
  <w:num w:numId="6">
    <w:abstractNumId w:val="12"/>
  </w:num>
  <w:num w:numId="7">
    <w:abstractNumId w:val="14"/>
  </w:num>
  <w:num w:numId="8">
    <w:abstractNumId w:val="9"/>
  </w:num>
  <w:num w:numId="9">
    <w:abstractNumId w:val="11"/>
  </w:num>
  <w:num w:numId="10">
    <w:abstractNumId w:val="0"/>
  </w:num>
  <w:num w:numId="11">
    <w:abstractNumId w:val="17"/>
  </w:num>
  <w:num w:numId="12">
    <w:abstractNumId w:val="4"/>
  </w:num>
  <w:num w:numId="13">
    <w:abstractNumId w:val="15"/>
  </w:num>
  <w:num w:numId="14">
    <w:abstractNumId w:val="13"/>
  </w:num>
  <w:num w:numId="15">
    <w:abstractNumId w:val="3"/>
  </w:num>
  <w:num w:numId="16">
    <w:abstractNumId w:val="2"/>
  </w:num>
  <w:num w:numId="17">
    <w:abstractNumId w:val="1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01FA"/>
    <w:rsid w:val="00013C58"/>
    <w:rsid w:val="0005750C"/>
    <w:rsid w:val="00060856"/>
    <w:rsid w:val="000746E7"/>
    <w:rsid w:val="000912A8"/>
    <w:rsid w:val="000A3E9D"/>
    <w:rsid w:val="000A61E6"/>
    <w:rsid w:val="000A744E"/>
    <w:rsid w:val="000D2258"/>
    <w:rsid w:val="00113A51"/>
    <w:rsid w:val="0012246D"/>
    <w:rsid w:val="00140743"/>
    <w:rsid w:val="0014409A"/>
    <w:rsid w:val="00145A8D"/>
    <w:rsid w:val="00165731"/>
    <w:rsid w:val="00181598"/>
    <w:rsid w:val="0018271B"/>
    <w:rsid w:val="00184F50"/>
    <w:rsid w:val="00192746"/>
    <w:rsid w:val="001B34A7"/>
    <w:rsid w:val="001C262F"/>
    <w:rsid w:val="001E2B21"/>
    <w:rsid w:val="001F2A91"/>
    <w:rsid w:val="00253CD0"/>
    <w:rsid w:val="00260DC3"/>
    <w:rsid w:val="00292014"/>
    <w:rsid w:val="002A42AF"/>
    <w:rsid w:val="002A4412"/>
    <w:rsid w:val="002B5FE6"/>
    <w:rsid w:val="00326DAF"/>
    <w:rsid w:val="00332FA1"/>
    <w:rsid w:val="00334AFB"/>
    <w:rsid w:val="00335674"/>
    <w:rsid w:val="00341C15"/>
    <w:rsid w:val="00356DFD"/>
    <w:rsid w:val="00366150"/>
    <w:rsid w:val="0036784E"/>
    <w:rsid w:val="0037543D"/>
    <w:rsid w:val="00390C91"/>
    <w:rsid w:val="003B0B3F"/>
    <w:rsid w:val="003F081F"/>
    <w:rsid w:val="0043238A"/>
    <w:rsid w:val="004512CC"/>
    <w:rsid w:val="00466A67"/>
    <w:rsid w:val="004906AA"/>
    <w:rsid w:val="004B0777"/>
    <w:rsid w:val="004D1086"/>
    <w:rsid w:val="004E24D7"/>
    <w:rsid w:val="00520D4A"/>
    <w:rsid w:val="00522E75"/>
    <w:rsid w:val="005625BC"/>
    <w:rsid w:val="00565BDE"/>
    <w:rsid w:val="005667E8"/>
    <w:rsid w:val="00574607"/>
    <w:rsid w:val="00574D9E"/>
    <w:rsid w:val="00584E23"/>
    <w:rsid w:val="005B39A4"/>
    <w:rsid w:val="005E6499"/>
    <w:rsid w:val="00621B2D"/>
    <w:rsid w:val="00637273"/>
    <w:rsid w:val="0065305C"/>
    <w:rsid w:val="00660EC9"/>
    <w:rsid w:val="00662D31"/>
    <w:rsid w:val="006B0C85"/>
    <w:rsid w:val="006C5829"/>
    <w:rsid w:val="006F164C"/>
    <w:rsid w:val="006F58DE"/>
    <w:rsid w:val="007001FA"/>
    <w:rsid w:val="0070139D"/>
    <w:rsid w:val="00706B66"/>
    <w:rsid w:val="00731057"/>
    <w:rsid w:val="00742704"/>
    <w:rsid w:val="007450D6"/>
    <w:rsid w:val="00781810"/>
    <w:rsid w:val="00787999"/>
    <w:rsid w:val="007921A8"/>
    <w:rsid w:val="007945AA"/>
    <w:rsid w:val="007A4EBC"/>
    <w:rsid w:val="007B0D24"/>
    <w:rsid w:val="007B5B34"/>
    <w:rsid w:val="007C7DDC"/>
    <w:rsid w:val="007D4ACD"/>
    <w:rsid w:val="007D5826"/>
    <w:rsid w:val="007E6CF6"/>
    <w:rsid w:val="008103CF"/>
    <w:rsid w:val="00826719"/>
    <w:rsid w:val="008305A9"/>
    <w:rsid w:val="008562F9"/>
    <w:rsid w:val="00857449"/>
    <w:rsid w:val="00872A9F"/>
    <w:rsid w:val="008A0E0F"/>
    <w:rsid w:val="008A2EF7"/>
    <w:rsid w:val="008A3DDA"/>
    <w:rsid w:val="008C466F"/>
    <w:rsid w:val="00917BCB"/>
    <w:rsid w:val="00950065"/>
    <w:rsid w:val="00953894"/>
    <w:rsid w:val="00956F9A"/>
    <w:rsid w:val="00972C90"/>
    <w:rsid w:val="00976267"/>
    <w:rsid w:val="00990DFC"/>
    <w:rsid w:val="00995848"/>
    <w:rsid w:val="009A6508"/>
    <w:rsid w:val="009E0CE7"/>
    <w:rsid w:val="00A70A53"/>
    <w:rsid w:val="00A728CF"/>
    <w:rsid w:val="00AA1D3D"/>
    <w:rsid w:val="00AA613B"/>
    <w:rsid w:val="00AA61FA"/>
    <w:rsid w:val="00AA7DDD"/>
    <w:rsid w:val="00AC77C2"/>
    <w:rsid w:val="00AE5B3A"/>
    <w:rsid w:val="00B22D68"/>
    <w:rsid w:val="00B672A7"/>
    <w:rsid w:val="00B9052E"/>
    <w:rsid w:val="00BA374B"/>
    <w:rsid w:val="00BA46A1"/>
    <w:rsid w:val="00BC4BB2"/>
    <w:rsid w:val="00BC796F"/>
    <w:rsid w:val="00BE2372"/>
    <w:rsid w:val="00BF4EBD"/>
    <w:rsid w:val="00C027B6"/>
    <w:rsid w:val="00C37A51"/>
    <w:rsid w:val="00C54658"/>
    <w:rsid w:val="00C55102"/>
    <w:rsid w:val="00C659D0"/>
    <w:rsid w:val="00C76D3A"/>
    <w:rsid w:val="00C77506"/>
    <w:rsid w:val="00C82C83"/>
    <w:rsid w:val="00C94912"/>
    <w:rsid w:val="00CA0A5E"/>
    <w:rsid w:val="00CA67D5"/>
    <w:rsid w:val="00CB5AB1"/>
    <w:rsid w:val="00CE58EC"/>
    <w:rsid w:val="00CE7BE4"/>
    <w:rsid w:val="00CF0AD8"/>
    <w:rsid w:val="00CF2D9E"/>
    <w:rsid w:val="00D13EAB"/>
    <w:rsid w:val="00D4018F"/>
    <w:rsid w:val="00D43B10"/>
    <w:rsid w:val="00D81A77"/>
    <w:rsid w:val="00D83227"/>
    <w:rsid w:val="00D95ED4"/>
    <w:rsid w:val="00DB196E"/>
    <w:rsid w:val="00DC6DFB"/>
    <w:rsid w:val="00DE3B1A"/>
    <w:rsid w:val="00DF0C61"/>
    <w:rsid w:val="00DF37F0"/>
    <w:rsid w:val="00DF52E9"/>
    <w:rsid w:val="00E04DB2"/>
    <w:rsid w:val="00E227DF"/>
    <w:rsid w:val="00E22FA4"/>
    <w:rsid w:val="00E366A5"/>
    <w:rsid w:val="00E41BF7"/>
    <w:rsid w:val="00E43160"/>
    <w:rsid w:val="00E51A4E"/>
    <w:rsid w:val="00E70613"/>
    <w:rsid w:val="00E761DC"/>
    <w:rsid w:val="00E96E9D"/>
    <w:rsid w:val="00EA2AA2"/>
    <w:rsid w:val="00ED1D3E"/>
    <w:rsid w:val="00EF0225"/>
    <w:rsid w:val="00EF4E9B"/>
    <w:rsid w:val="00F00E13"/>
    <w:rsid w:val="00F1436A"/>
    <w:rsid w:val="00F25DC0"/>
    <w:rsid w:val="00F26A9F"/>
    <w:rsid w:val="00F27649"/>
    <w:rsid w:val="00F37642"/>
    <w:rsid w:val="00F41BF1"/>
    <w:rsid w:val="00F462BA"/>
    <w:rsid w:val="00F61718"/>
    <w:rsid w:val="00F70395"/>
    <w:rsid w:val="00F77C05"/>
    <w:rsid w:val="00F82628"/>
    <w:rsid w:val="00FC3B24"/>
    <w:rsid w:val="00FC573B"/>
    <w:rsid w:val="00FC67AB"/>
    <w:rsid w:val="00FD4DCB"/>
    <w:rsid w:val="00FE05F6"/>
    <w:rsid w:val="00FF0B0E"/>
    <w:rsid w:val="00FF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DFB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001F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pacing w:val="26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001FA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/>
      <w:b/>
      <w:sz w:val="32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001FA"/>
    <w:pPr>
      <w:keepNext/>
      <w:spacing w:after="0" w:line="480" w:lineRule="auto"/>
      <w:jc w:val="center"/>
      <w:outlineLvl w:val="2"/>
    </w:pPr>
    <w:rPr>
      <w:rFonts w:ascii="Times New Roman" w:eastAsia="Times New Roman" w:hAnsi="Times New Roman"/>
      <w:b/>
      <w:spacing w:val="20"/>
      <w:sz w:val="4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001FA"/>
    <w:rPr>
      <w:rFonts w:ascii="Times New Roman" w:hAnsi="Times New Roman" w:cs="Times New Roman"/>
      <w:b/>
      <w:spacing w:val="26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001F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7001FA"/>
    <w:rPr>
      <w:rFonts w:ascii="Times New Roman" w:hAnsi="Times New Roman" w:cs="Times New Roman"/>
      <w:b/>
      <w:spacing w:val="20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001FA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Caption">
    <w:name w:val="caption"/>
    <w:basedOn w:val="Normal"/>
    <w:next w:val="Normal"/>
    <w:uiPriority w:val="99"/>
    <w:qFormat/>
    <w:rsid w:val="007001FA"/>
    <w:pPr>
      <w:spacing w:after="0" w:line="360" w:lineRule="auto"/>
      <w:jc w:val="center"/>
    </w:pPr>
    <w:rPr>
      <w:rFonts w:ascii="Times New Roman" w:eastAsia="Times New Roman" w:hAnsi="Times New Roman"/>
      <w:b/>
      <w:spacing w:val="26"/>
      <w:sz w:val="28"/>
      <w:szCs w:val="20"/>
      <w:lang w:eastAsia="ru-RU"/>
    </w:rPr>
  </w:style>
  <w:style w:type="table" w:styleId="TableGrid">
    <w:name w:val="Table Grid"/>
    <w:basedOn w:val="TableNormal"/>
    <w:uiPriority w:val="99"/>
    <w:rsid w:val="007001F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001F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001FA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001F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01FA"/>
    <w:rPr>
      <w:rFonts w:ascii="Tahoma" w:hAnsi="Tahoma" w:cs="Tahoma"/>
      <w:sz w:val="16"/>
      <w:szCs w:val="16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7001FA"/>
    <w:pPr>
      <w:spacing w:after="0" w:line="240" w:lineRule="auto"/>
      <w:ind w:firstLine="1134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001FA"/>
    <w:rPr>
      <w:rFonts w:ascii="Times New Roman" w:hAnsi="Times New Roman" w:cs="Times New Roman"/>
      <w:sz w:val="20"/>
      <w:szCs w:val="20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7001F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7001FA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4">
    <w:name w:val="заголовок 4"/>
    <w:basedOn w:val="Normal"/>
    <w:next w:val="Normal"/>
    <w:uiPriority w:val="99"/>
    <w:rsid w:val="007001FA"/>
    <w:pPr>
      <w:keepNext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7001FA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customStyle="1" w:styleId="a">
    <w:name w:val="Нормальный"/>
    <w:uiPriority w:val="99"/>
    <w:rsid w:val="007001FA"/>
    <w:rPr>
      <w:rFonts w:ascii="Times New Roman" w:eastAsia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7001FA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ListParagraph">
    <w:name w:val="List Paragraph"/>
    <w:basedOn w:val="Normal"/>
    <w:uiPriority w:val="99"/>
    <w:qFormat/>
    <w:rsid w:val="007001F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03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63</TotalTime>
  <Pages>4</Pages>
  <Words>1105</Words>
  <Characters>6301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</dc:creator>
  <cp:keywords/>
  <dc:description/>
  <cp:lastModifiedBy>asus</cp:lastModifiedBy>
  <cp:revision>12</cp:revision>
  <cp:lastPrinted>2017-07-21T06:19:00Z</cp:lastPrinted>
  <dcterms:created xsi:type="dcterms:W3CDTF">2017-04-03T12:55:00Z</dcterms:created>
  <dcterms:modified xsi:type="dcterms:W3CDTF">2017-11-22T11:23:00Z</dcterms:modified>
</cp:coreProperties>
</file>